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6B0" w:rsidRPr="001033C8" w:rsidRDefault="006C26B0" w:rsidP="007762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33C8">
        <w:rPr>
          <w:rFonts w:ascii="Times New Roman" w:hAnsi="Times New Roman" w:cs="Times New Roman"/>
          <w:b/>
          <w:bCs/>
          <w:sz w:val="24"/>
          <w:szCs w:val="24"/>
        </w:rPr>
        <w:t>Сведения о составе семьи.</w:t>
      </w:r>
    </w:p>
    <w:p w:rsidR="006C26B0" w:rsidRPr="001033C8" w:rsidRDefault="006C26B0" w:rsidP="007762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26B0" w:rsidRPr="001033C8" w:rsidRDefault="006C26B0" w:rsidP="007762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Ф.И.О.  _______________________________                                Адрес регистрации: ________________________________</w:t>
      </w:r>
    </w:p>
    <w:p w:rsidR="006C26B0" w:rsidRPr="001033C8" w:rsidRDefault="006C26B0" w:rsidP="009F1B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______________________________________                                 __________________________________________________</w:t>
      </w:r>
    </w:p>
    <w:p w:rsidR="006C26B0" w:rsidRPr="001033C8" w:rsidRDefault="006C26B0" w:rsidP="009F1B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Дата рождения: ________________________Сведения о документе подтверждающем адрес</w:t>
      </w:r>
    </w:p>
    <w:p w:rsidR="006C26B0" w:rsidRPr="001033C8" w:rsidRDefault="006C26B0" w:rsidP="009F1B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СНИЛС:  _____________________________ регистрации: ______________________________________</w:t>
      </w:r>
    </w:p>
    <w:p w:rsidR="006C26B0" w:rsidRPr="001033C8" w:rsidRDefault="006C26B0" w:rsidP="007762FA">
      <w:pPr>
        <w:tabs>
          <w:tab w:val="left" w:pos="823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__________________________________________________</w:t>
      </w:r>
      <w:r w:rsidRPr="001033C8">
        <w:rPr>
          <w:rFonts w:ascii="Times New Roman" w:hAnsi="Times New Roman" w:cs="Times New Roman"/>
          <w:sz w:val="20"/>
          <w:szCs w:val="20"/>
        </w:rPr>
        <w:tab/>
      </w:r>
    </w:p>
    <w:p w:rsidR="006C26B0" w:rsidRPr="001033C8" w:rsidRDefault="006C26B0" w:rsidP="007762FA">
      <w:pPr>
        <w:tabs>
          <w:tab w:val="left" w:pos="823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Сообщаю, что имею следующий состав семьи:</w:t>
      </w:r>
    </w:p>
    <w:tbl>
      <w:tblPr>
        <w:tblW w:w="116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3240"/>
        <w:gridCol w:w="1080"/>
        <w:gridCol w:w="1080"/>
        <w:gridCol w:w="1260"/>
        <w:gridCol w:w="1800"/>
        <w:gridCol w:w="1496"/>
        <w:gridCol w:w="1204"/>
      </w:tblGrid>
      <w:tr w:rsidR="006C26B0" w:rsidRPr="001033C8"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080" w:type="dxa"/>
          </w:tcPr>
          <w:p w:rsidR="006C26B0" w:rsidRPr="001033C8" w:rsidRDefault="006C26B0" w:rsidP="001033C8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Степень родства</w:t>
            </w: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Сведения о документе, подтверждающем адрес регистрации</w:t>
            </w: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Сведения о документе подтверждающем степень родства*</w:t>
            </w:r>
          </w:p>
        </w:tc>
      </w:tr>
      <w:tr w:rsidR="006C26B0" w:rsidRPr="001033C8">
        <w:trPr>
          <w:trHeight w:val="485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35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15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C26B0" w:rsidRPr="001033C8">
        <w:trPr>
          <w:trHeight w:val="537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31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25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33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27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21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rPr>
          <w:trHeight w:val="531"/>
        </w:trPr>
        <w:tc>
          <w:tcPr>
            <w:tcW w:w="468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4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26B0" w:rsidRPr="001033C8" w:rsidRDefault="006C26B0" w:rsidP="008B741D">
      <w:pPr>
        <w:tabs>
          <w:tab w:val="left" w:pos="823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1033C8">
        <w:rPr>
          <w:rFonts w:ascii="Times New Roman" w:hAnsi="Times New Roman" w:cs="Times New Roman"/>
          <w:sz w:val="20"/>
          <w:szCs w:val="20"/>
        </w:rPr>
        <w:t>За исключением случаев регистрации акта рождения ребенка за пределами Российской Федерации. В данном случае заявитель предоставляет оригинал документа или его копию.</w:t>
      </w:r>
    </w:p>
    <w:p w:rsidR="006C26B0" w:rsidRPr="001033C8" w:rsidRDefault="006C26B0" w:rsidP="008B741D">
      <w:pPr>
        <w:tabs>
          <w:tab w:val="left" w:pos="823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>По указанному мной адресу регистрации также совместно зарегистрированы: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4"/>
        <w:gridCol w:w="3384"/>
        <w:gridCol w:w="2476"/>
        <w:gridCol w:w="2260"/>
        <w:gridCol w:w="2602"/>
      </w:tblGrid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Степень родства</w:t>
            </w: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6B0" w:rsidRPr="001033C8">
        <w:tc>
          <w:tcPr>
            <w:tcW w:w="846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33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61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4" w:type="dxa"/>
          </w:tcPr>
          <w:p w:rsidR="006C26B0" w:rsidRPr="001033C8" w:rsidRDefault="006C26B0" w:rsidP="00DF4C34">
            <w:pPr>
              <w:tabs>
                <w:tab w:val="left" w:pos="82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26B0" w:rsidRPr="001033C8" w:rsidRDefault="006C26B0" w:rsidP="00F97E55">
      <w:pPr>
        <w:tabs>
          <w:tab w:val="left" w:pos="7230"/>
          <w:tab w:val="left" w:pos="823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 xml:space="preserve">Подтверждаю что мне известно, что предоставление заведомо </w:t>
      </w:r>
      <w:r w:rsidRPr="001033C8">
        <w:rPr>
          <w:rFonts w:ascii="Times New Roman" w:hAnsi="Times New Roman" w:cs="Times New Roman"/>
          <w:b/>
          <w:bCs/>
          <w:sz w:val="20"/>
          <w:szCs w:val="20"/>
        </w:rPr>
        <w:t>ложных и или недостоверных сведений</w:t>
      </w:r>
      <w:r w:rsidRPr="001033C8">
        <w:rPr>
          <w:rFonts w:ascii="Times New Roman" w:hAnsi="Times New Roman" w:cs="Times New Roman"/>
          <w:sz w:val="20"/>
          <w:szCs w:val="20"/>
        </w:rPr>
        <w:t>, а также умолчание о фактах, влекущих прекращение выплат, совершенное при получении пособий, компенсаций, субсидий и иных социальных выплат, является в соответствии со статьей 159.2 Уголовного кодекса Российской  Федерации уголовно наказуемым деянием.</w:t>
      </w:r>
    </w:p>
    <w:p w:rsidR="006C26B0" w:rsidRPr="001033C8" w:rsidRDefault="006C26B0" w:rsidP="00F97E55">
      <w:pPr>
        <w:tabs>
          <w:tab w:val="left" w:pos="7230"/>
          <w:tab w:val="left" w:pos="823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 xml:space="preserve">    Примечание: в качестве членов семьи указываются </w:t>
      </w:r>
      <w:r w:rsidRPr="001033C8">
        <w:rPr>
          <w:rFonts w:ascii="Times New Roman" w:hAnsi="Times New Roman" w:cs="Times New Roman"/>
          <w:b/>
          <w:bCs/>
          <w:sz w:val="20"/>
          <w:szCs w:val="20"/>
        </w:rPr>
        <w:t>супруги, родители и дети</w:t>
      </w:r>
      <w:r w:rsidRPr="001033C8">
        <w:rPr>
          <w:rFonts w:ascii="Times New Roman" w:hAnsi="Times New Roman" w:cs="Times New Roman"/>
          <w:sz w:val="20"/>
          <w:szCs w:val="20"/>
        </w:rPr>
        <w:t xml:space="preserve"> (усыновители и усыновленные), в качестве совместно проживающих указываются </w:t>
      </w:r>
      <w:r w:rsidRPr="001033C8">
        <w:rPr>
          <w:rFonts w:ascii="Times New Roman" w:hAnsi="Times New Roman" w:cs="Times New Roman"/>
          <w:b/>
          <w:bCs/>
          <w:sz w:val="20"/>
          <w:szCs w:val="20"/>
        </w:rPr>
        <w:t>иные граждане</w:t>
      </w:r>
      <w:r w:rsidRPr="001033C8">
        <w:rPr>
          <w:rFonts w:ascii="Times New Roman" w:hAnsi="Times New Roman" w:cs="Times New Roman"/>
          <w:sz w:val="20"/>
          <w:szCs w:val="20"/>
        </w:rPr>
        <w:t xml:space="preserve">, зарегистрированные по месту жительства(месту пребывания) в жилом помещении собственника. </w:t>
      </w:r>
    </w:p>
    <w:p w:rsidR="006C26B0" w:rsidRPr="001033C8" w:rsidRDefault="006C26B0" w:rsidP="00F97E55">
      <w:pPr>
        <w:tabs>
          <w:tab w:val="left" w:pos="7230"/>
          <w:tab w:val="left" w:pos="823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6C26B0" w:rsidRPr="001033C8" w:rsidRDefault="006C26B0" w:rsidP="001033C8">
      <w:pPr>
        <w:tabs>
          <w:tab w:val="left" w:pos="720"/>
          <w:tab w:val="left" w:pos="900"/>
          <w:tab w:val="left" w:pos="7230"/>
          <w:tab w:val="left" w:pos="8232"/>
          <w:tab w:val="left" w:pos="9180"/>
          <w:tab w:val="left" w:pos="9360"/>
        </w:tabs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_________________________                ___________________                                                     ___________________</w:t>
      </w:r>
    </w:p>
    <w:p w:rsidR="006C26B0" w:rsidRPr="00C479D0" w:rsidRDefault="006C26B0" w:rsidP="002F1158">
      <w:pPr>
        <w:tabs>
          <w:tab w:val="left" w:pos="1212"/>
          <w:tab w:val="left" w:pos="3945"/>
          <w:tab w:val="left" w:pos="5430"/>
          <w:tab w:val="left" w:pos="6804"/>
          <w:tab w:val="left" w:pos="12828"/>
        </w:tabs>
        <w:rPr>
          <w:rFonts w:ascii="Times New Roman" w:hAnsi="Times New Roman" w:cs="Times New Roman"/>
          <w:sz w:val="20"/>
          <w:szCs w:val="20"/>
        </w:rPr>
      </w:pPr>
      <w:r w:rsidRPr="001033C8">
        <w:rPr>
          <w:rFonts w:ascii="Times New Roman" w:hAnsi="Times New Roman" w:cs="Times New Roman"/>
          <w:sz w:val="20"/>
          <w:szCs w:val="20"/>
        </w:rPr>
        <w:tab/>
        <w:t>(дата)</w:t>
      </w:r>
      <w:r w:rsidRPr="001033C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1033C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1033C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C479D0">
        <w:rPr>
          <w:rFonts w:ascii="Times New Roman" w:hAnsi="Times New Roman" w:cs="Times New Roman"/>
          <w:sz w:val="20"/>
          <w:szCs w:val="20"/>
        </w:rPr>
        <w:t>(расшифровка)</w:t>
      </w:r>
    </w:p>
    <w:sectPr w:rsidR="006C26B0" w:rsidRPr="00C479D0" w:rsidSect="004A7CCB">
      <w:pgSz w:w="11906" w:h="16838"/>
      <w:pgMar w:top="567" w:right="397" w:bottom="346" w:left="28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1FC2"/>
    <w:rsid w:val="000F21DC"/>
    <w:rsid w:val="001033C8"/>
    <w:rsid w:val="002C2011"/>
    <w:rsid w:val="002F1158"/>
    <w:rsid w:val="003E6351"/>
    <w:rsid w:val="00401106"/>
    <w:rsid w:val="00401FC2"/>
    <w:rsid w:val="00417344"/>
    <w:rsid w:val="004A7CCB"/>
    <w:rsid w:val="004C17BB"/>
    <w:rsid w:val="004F7D0D"/>
    <w:rsid w:val="005A17A4"/>
    <w:rsid w:val="00640BEF"/>
    <w:rsid w:val="00674F73"/>
    <w:rsid w:val="006C26B0"/>
    <w:rsid w:val="00703A48"/>
    <w:rsid w:val="00747658"/>
    <w:rsid w:val="007762FA"/>
    <w:rsid w:val="008160B6"/>
    <w:rsid w:val="008329CE"/>
    <w:rsid w:val="008B741D"/>
    <w:rsid w:val="009F1B60"/>
    <w:rsid w:val="00A777EE"/>
    <w:rsid w:val="00A77B44"/>
    <w:rsid w:val="00AB0A4B"/>
    <w:rsid w:val="00C479D0"/>
    <w:rsid w:val="00CC7BD4"/>
    <w:rsid w:val="00DF4C34"/>
    <w:rsid w:val="00E23CBB"/>
    <w:rsid w:val="00F97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A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762F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17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7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127</TotalTime>
  <Pages>1</Pages>
  <Words>331</Words>
  <Characters>1892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2021-02-10T12:52:00Z</cp:lastPrinted>
  <dcterms:created xsi:type="dcterms:W3CDTF">2021-01-12T09:35:00Z</dcterms:created>
  <dcterms:modified xsi:type="dcterms:W3CDTF">2021-02-10T12:56:00Z</dcterms:modified>
</cp:coreProperties>
</file>